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A615B" w:rsidTr="00CD688E">
        <w:tc>
          <w:tcPr>
            <w:tcW w:w="4785" w:type="dxa"/>
          </w:tcPr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A615B" w:rsidRDefault="003A615B" w:rsidP="00CB10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2315" w:rsidRPr="00FB0CA5" w:rsidRDefault="00FB0CA5" w:rsidP="00CB10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«____»________ 2026 г. № _____</w:t>
            </w:r>
          </w:p>
          <w:p w:rsidR="00262315" w:rsidRDefault="00262315" w:rsidP="00CB10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0CA5" w:rsidRDefault="00FB0CA5" w:rsidP="00CB10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615B" w:rsidRPr="00FB0CA5" w:rsidRDefault="00262315" w:rsidP="00CB1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CA5">
              <w:rPr>
                <w:rFonts w:ascii="Times New Roman" w:hAnsi="Times New Roman" w:cs="Times New Roman"/>
                <w:sz w:val="24"/>
                <w:szCs w:val="24"/>
              </w:rPr>
              <w:t>Об отзыве исполнительных документов</w:t>
            </w:r>
          </w:p>
          <w:p w:rsidR="003A615B" w:rsidRPr="00FB0CA5" w:rsidRDefault="003A615B" w:rsidP="00CB1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15B" w:rsidRPr="00FB0CA5" w:rsidRDefault="003A615B" w:rsidP="00CB1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15B" w:rsidRP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15B" w:rsidRP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15B" w:rsidRDefault="003A615B" w:rsidP="00CB1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15B" w:rsidRDefault="003A615B" w:rsidP="00CB1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1098" w:rsidRDefault="00262315" w:rsidP="00CB1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Межрегиональное территориальное управление</w:t>
            </w:r>
          </w:p>
          <w:p w:rsidR="00262315" w:rsidRDefault="00262315" w:rsidP="00CB1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Федеральной службы по надзору в сфере транспорта </w:t>
            </w:r>
          </w:p>
          <w:p w:rsidR="00262315" w:rsidRPr="00D84B70" w:rsidRDefault="00262315" w:rsidP="00CB1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Центральному федеральному округу </w:t>
            </w:r>
          </w:p>
        </w:tc>
      </w:tr>
    </w:tbl>
    <w:p w:rsidR="00CB1098" w:rsidRDefault="00CB1098" w:rsidP="00CB10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315" w:rsidRPr="00262315" w:rsidRDefault="00262315" w:rsidP="002623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 просит отозвать исполнительные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gramEnd"/>
      <w:r>
        <w:rPr>
          <w:rFonts w:ascii="Times New Roman" w:hAnsi="Times New Roman" w:cs="Times New Roman"/>
          <w:sz w:val="20"/>
          <w:szCs w:val="20"/>
        </w:rPr>
        <w:t>Наименование предприятия)</w:t>
      </w:r>
    </w:p>
    <w:p w:rsidR="00CB1098" w:rsidRDefault="00262315" w:rsidP="00262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по постановлению по делу об административном правонарушении от 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 202__ г. № ______</w:t>
      </w:r>
      <w:r w:rsidR="000C2B6A">
        <w:rPr>
          <w:rFonts w:ascii="Times New Roman" w:hAnsi="Times New Roman" w:cs="Times New Roman"/>
          <w:sz w:val="28"/>
          <w:szCs w:val="28"/>
        </w:rPr>
        <w:t xml:space="preserve">, направленные в УФССП по _____________________________________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в связи с тем, что ____________________________________________________________________.</w:t>
      </w:r>
      <w:r w:rsidRPr="00262315">
        <w:rPr>
          <w:rFonts w:ascii="Times New Roman" w:hAnsi="Times New Roman" w:cs="Times New Roman"/>
          <w:sz w:val="20"/>
          <w:szCs w:val="20"/>
        </w:rPr>
        <w:t>(указать нужное - штраф оплачен, постановление отменено, жалоба на постановление находится на рассмотрении)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01B" w:rsidRDefault="007F601B" w:rsidP="007F60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подтверждающие наличие оснований для отзыва исполнительных документов, прилагаются. </w:t>
      </w:r>
    </w:p>
    <w:p w:rsidR="00F67C8B" w:rsidRPr="00F67C8B" w:rsidRDefault="00F67C8B" w:rsidP="007F60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прошу направить на электронный адрес ______________________.</w:t>
      </w:r>
      <w:bookmarkStart w:id="0" w:name="_GoBack"/>
      <w:bookmarkEnd w:id="0"/>
    </w:p>
    <w:p w:rsidR="003A615B" w:rsidRDefault="003A615B" w:rsidP="00CB10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615B" w:rsidRDefault="003A615B" w:rsidP="00D84B7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84B70" w:rsidRDefault="00D84B70" w:rsidP="00D84B7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B1098" w:rsidRDefault="00CB1098" w:rsidP="00CB10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615B" w:rsidRDefault="003A615B" w:rsidP="00CB10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615B" w:rsidRDefault="00262315" w:rsidP="00CB10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 ________________________ ___________________</w:t>
      </w:r>
    </w:p>
    <w:p w:rsidR="00262315" w:rsidRPr="00262315" w:rsidRDefault="00262315" w:rsidP="00CB10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62315">
        <w:rPr>
          <w:rFonts w:ascii="Times New Roman" w:hAnsi="Times New Roman" w:cs="Times New Roman"/>
          <w:sz w:val="20"/>
          <w:szCs w:val="20"/>
        </w:rPr>
        <w:t>Должность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подпись                                                         Фамилия И.О.</w:t>
      </w:r>
    </w:p>
    <w:p w:rsidR="003A615B" w:rsidRPr="003A615B" w:rsidRDefault="003A615B">
      <w:pPr>
        <w:rPr>
          <w:rFonts w:ascii="Times New Roman" w:hAnsi="Times New Roman" w:cs="Times New Roman"/>
          <w:sz w:val="28"/>
          <w:szCs w:val="28"/>
        </w:rPr>
      </w:pPr>
    </w:p>
    <w:sectPr w:rsidR="003A615B" w:rsidRPr="003A615B" w:rsidSect="00073E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315"/>
    <w:rsid w:val="00073E29"/>
    <w:rsid w:val="000C2B6A"/>
    <w:rsid w:val="00146D5C"/>
    <w:rsid w:val="00262315"/>
    <w:rsid w:val="00351DD6"/>
    <w:rsid w:val="003A615B"/>
    <w:rsid w:val="005309B2"/>
    <w:rsid w:val="00555439"/>
    <w:rsid w:val="007F601B"/>
    <w:rsid w:val="00B41165"/>
    <w:rsid w:val="00CB1098"/>
    <w:rsid w:val="00CD688E"/>
    <w:rsid w:val="00CF7E6F"/>
    <w:rsid w:val="00D84B70"/>
    <w:rsid w:val="00D97361"/>
    <w:rsid w:val="00F53014"/>
    <w:rsid w:val="00F67C8B"/>
    <w:rsid w:val="00FB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A4E64-2DE2-40B8-A3AF-773D2994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ipov\Desktop\&#1055;&#1080;&#1089;&#1100;&#1084;&#1086;-&#1079;&#1072;&#108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Письмо-зам.dotx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Антипов Евгений Валерианович</dc:creator>
  <cp:lastModifiedBy>Антипов Евгений Валерианович</cp:lastModifiedBy>
  <cp:revision>3</cp:revision>
  <dcterms:created xsi:type="dcterms:W3CDTF">2026-10-23T11:58:00Z</dcterms:created>
  <dcterms:modified xsi:type="dcterms:W3CDTF">2026-10-26T05:36:00Z</dcterms:modified>
</cp:coreProperties>
</file>